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09"/>
        <w:gridCol w:w="3836"/>
      </w:tblGrid>
      <w:tr w:rsidR="004212D2" w14:paraId="00014F11" w14:textId="77777777">
        <w:tc>
          <w:tcPr>
            <w:tcW w:w="5409" w:type="dxa"/>
            <w:tcBorders>
              <w:top w:val="nil"/>
              <w:left w:val="nil"/>
              <w:bottom w:val="nil"/>
              <w:right w:val="nil"/>
            </w:tcBorders>
          </w:tcPr>
          <w:p w14:paraId="00014F0F" w14:textId="58307F27" w:rsidR="004212D2" w:rsidRDefault="00CC1593">
            <w:pPr>
              <w:pStyle w:val="Heading2"/>
              <w:rPr>
                <w:b w:val="0"/>
                <w:i w:val="0"/>
              </w:rPr>
            </w:pPr>
            <w:r>
              <w:rPr>
                <w:b w:val="0"/>
                <w:i w:val="0"/>
                <w:noProof/>
              </w:rPr>
              <w:drawing>
                <wp:inline distT="0" distB="0" distL="0" distR="0" wp14:anchorId="578AE56A" wp14:editId="12439716">
                  <wp:extent cx="3297555" cy="857250"/>
                  <wp:effectExtent l="0" t="0" r="4445" b="6350"/>
                  <wp:docPr id="2" name="Picture 2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icon&#10;&#10;Description automatically generated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755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</w:tcPr>
          <w:p w14:paraId="00014F10" w14:textId="024D3B85" w:rsidR="004212D2" w:rsidRDefault="00B86989">
            <w:pPr>
              <w:pStyle w:val="Heading1"/>
              <w:spacing w:before="360"/>
              <w:rPr>
                <w:i/>
              </w:rPr>
            </w:pPr>
            <w:r>
              <w:t>Expenses Claim</w:t>
            </w:r>
          </w:p>
        </w:tc>
      </w:tr>
    </w:tbl>
    <w:p w14:paraId="00014F12" w14:textId="77777777" w:rsidR="004212D2" w:rsidRDefault="004212D2">
      <w:pPr>
        <w:pStyle w:val="Heading3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68"/>
        <w:gridCol w:w="6570"/>
        <w:gridCol w:w="1530"/>
      </w:tblGrid>
      <w:tr w:rsidR="004212D2" w14:paraId="00014F16" w14:textId="7777777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13" w14:textId="77777777" w:rsidR="004212D2" w:rsidRDefault="00B86989">
            <w:pPr>
              <w:rPr>
                <w:i/>
              </w:rPr>
            </w:pPr>
            <w:r>
              <w:rPr>
                <w:i/>
              </w:rPr>
              <w:t>Date</w:t>
            </w:r>
          </w:p>
        </w:tc>
        <w:tc>
          <w:tcPr>
            <w:tcW w:w="65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14" w14:textId="77777777" w:rsidR="004212D2" w:rsidRDefault="00B86989">
            <w:pPr>
              <w:rPr>
                <w:i/>
              </w:rPr>
            </w:pPr>
            <w:r>
              <w:rPr>
                <w:i/>
              </w:rPr>
              <w:t>Description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15" w14:textId="77777777" w:rsidR="004212D2" w:rsidRDefault="00B86989" w:rsidP="008C144F">
            <w:pPr>
              <w:jc w:val="left"/>
              <w:rPr>
                <w:i/>
              </w:rPr>
            </w:pPr>
            <w:r>
              <w:rPr>
                <w:i/>
              </w:rPr>
              <w:t>Amount</w:t>
            </w:r>
          </w:p>
        </w:tc>
      </w:tr>
      <w:tr w:rsidR="004212D2" w14:paraId="00014F1A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17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18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19" w14:textId="77777777" w:rsidR="004212D2" w:rsidRDefault="004212D2">
            <w:pPr>
              <w:jc w:val="right"/>
            </w:pPr>
          </w:p>
        </w:tc>
      </w:tr>
      <w:tr w:rsidR="004212D2" w14:paraId="00014F1E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1B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1C" w14:textId="77777777" w:rsidR="004212D2" w:rsidRDefault="004212D2">
            <w:pPr>
              <w:jc w:val="left"/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1D" w14:textId="77777777" w:rsidR="004212D2" w:rsidRDefault="004212D2">
            <w:pPr>
              <w:jc w:val="right"/>
            </w:pPr>
          </w:p>
        </w:tc>
      </w:tr>
      <w:tr w:rsidR="004212D2" w14:paraId="00014F22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1F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20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21" w14:textId="77777777" w:rsidR="004212D2" w:rsidRDefault="004212D2">
            <w:pPr>
              <w:jc w:val="right"/>
            </w:pPr>
          </w:p>
        </w:tc>
      </w:tr>
      <w:tr w:rsidR="004212D2" w14:paraId="00014F26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23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24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25" w14:textId="77777777" w:rsidR="004212D2" w:rsidRDefault="004212D2">
            <w:pPr>
              <w:jc w:val="right"/>
            </w:pPr>
          </w:p>
        </w:tc>
      </w:tr>
      <w:tr w:rsidR="004212D2" w14:paraId="00014F2A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27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28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29" w14:textId="77777777" w:rsidR="004212D2" w:rsidRDefault="004212D2"/>
        </w:tc>
      </w:tr>
      <w:tr w:rsidR="004212D2" w14:paraId="00014F2E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2B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2C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2D" w14:textId="77777777" w:rsidR="004212D2" w:rsidRDefault="004212D2"/>
        </w:tc>
      </w:tr>
      <w:tr w:rsidR="004212D2" w14:paraId="00014F32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2F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30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31" w14:textId="77777777" w:rsidR="004212D2" w:rsidRDefault="004212D2"/>
        </w:tc>
      </w:tr>
      <w:tr w:rsidR="004212D2" w14:paraId="00014F36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33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34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35" w14:textId="77777777" w:rsidR="004212D2" w:rsidRDefault="004212D2"/>
        </w:tc>
      </w:tr>
      <w:tr w:rsidR="004212D2" w14:paraId="00014F3A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37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38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39" w14:textId="77777777" w:rsidR="004212D2" w:rsidRDefault="004212D2"/>
        </w:tc>
      </w:tr>
      <w:tr w:rsidR="004212D2" w14:paraId="00014F3E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3B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3C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3D" w14:textId="77777777" w:rsidR="004212D2" w:rsidRDefault="004212D2"/>
        </w:tc>
      </w:tr>
      <w:tr w:rsidR="004212D2" w14:paraId="00014F42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3F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40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41" w14:textId="77777777" w:rsidR="004212D2" w:rsidRDefault="004212D2"/>
        </w:tc>
      </w:tr>
      <w:tr w:rsidR="004212D2" w14:paraId="00014F46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43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44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45" w14:textId="77777777" w:rsidR="004212D2" w:rsidRDefault="004212D2"/>
        </w:tc>
      </w:tr>
      <w:tr w:rsidR="004212D2" w14:paraId="00014F4A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47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48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49" w14:textId="77777777" w:rsidR="004212D2" w:rsidRDefault="004212D2"/>
        </w:tc>
      </w:tr>
      <w:tr w:rsidR="004212D2" w14:paraId="00014F4E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4B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4C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4D" w14:textId="77777777" w:rsidR="004212D2" w:rsidRDefault="004212D2"/>
        </w:tc>
      </w:tr>
      <w:tr w:rsidR="004212D2" w14:paraId="00014F52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14F4F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4F50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14F51" w14:textId="77777777" w:rsidR="004212D2" w:rsidRDefault="004212D2"/>
        </w:tc>
      </w:tr>
      <w:tr w:rsidR="004212D2" w14:paraId="00014F56" w14:textId="77777777">
        <w:trPr>
          <w:trHeight w:hRule="exact" w:val="480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0014F53" w14:textId="77777777" w:rsidR="004212D2" w:rsidRDefault="004212D2"/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014F54" w14:textId="77777777" w:rsidR="004212D2" w:rsidRDefault="004212D2"/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00014F55" w14:textId="77777777" w:rsidR="004212D2" w:rsidRDefault="004212D2"/>
        </w:tc>
      </w:tr>
      <w:tr w:rsidR="004212D2" w14:paraId="00014F5A" w14:textId="77777777">
        <w:trPr>
          <w:trHeight w:hRule="exact" w:val="48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0014F57" w14:textId="77777777" w:rsidR="004212D2" w:rsidRDefault="004212D2"/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</w:tcPr>
          <w:p w14:paraId="00014F58" w14:textId="77777777" w:rsidR="004212D2" w:rsidRDefault="00B86989">
            <w:pPr>
              <w:spacing w:before="120"/>
              <w:jc w:val="right"/>
            </w:pPr>
            <w:r>
              <w:t>Total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014F59" w14:textId="77777777" w:rsidR="004212D2" w:rsidRDefault="004212D2">
            <w:pPr>
              <w:jc w:val="right"/>
            </w:pPr>
          </w:p>
        </w:tc>
      </w:tr>
    </w:tbl>
    <w:p w14:paraId="00014F5B" w14:textId="77777777" w:rsidR="004212D2" w:rsidRDefault="004212D2"/>
    <w:p w14:paraId="00014F5C" w14:textId="77777777" w:rsidR="004212D2" w:rsidRDefault="00B86989">
      <w:r>
        <w:t xml:space="preserve">I wish to claim the amount shown above, which was incurred wholly on the Trust’s behalf.  </w:t>
      </w:r>
    </w:p>
    <w:p w14:paraId="00014F5D" w14:textId="77777777" w:rsidR="004212D2" w:rsidRDefault="00B86989">
      <w:r>
        <w:t>I am attaching all relevant receipts.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2"/>
        <w:gridCol w:w="4846"/>
      </w:tblGrid>
      <w:tr w:rsidR="004212D2" w14:paraId="00014F67" w14:textId="77777777">
        <w:tc>
          <w:tcPr>
            <w:tcW w:w="4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0014F5E" w14:textId="77777777" w:rsidR="004212D2" w:rsidRDefault="00B86989">
            <w:pPr>
              <w:spacing w:before="120" w:after="240"/>
            </w:pPr>
            <w:r>
              <w:t>Name:</w:t>
            </w:r>
            <w:r>
              <w:tab/>
            </w:r>
            <w:r>
              <w:tab/>
            </w:r>
          </w:p>
          <w:p w14:paraId="00014F5F" w14:textId="77777777" w:rsidR="004212D2" w:rsidRDefault="00B86989">
            <w:pPr>
              <w:spacing w:after="240"/>
            </w:pPr>
            <w:r>
              <w:t>Signature:</w:t>
            </w:r>
          </w:p>
          <w:p w14:paraId="00014F60" w14:textId="77777777" w:rsidR="004212D2" w:rsidRDefault="00B86989">
            <w:pPr>
              <w:spacing w:after="240"/>
            </w:pPr>
            <w:r>
              <w:t>Date:</w:t>
            </w:r>
            <w:r>
              <w:tab/>
            </w:r>
            <w:r>
              <w:tab/>
            </w:r>
          </w:p>
          <w:p w14:paraId="00014F61" w14:textId="77777777" w:rsidR="004212D2" w:rsidRDefault="00B86989">
            <w:r>
              <w:t>Approved:</w:t>
            </w:r>
          </w:p>
        </w:tc>
        <w:tc>
          <w:tcPr>
            <w:tcW w:w="48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0014F62" w14:textId="77777777" w:rsidR="004212D2" w:rsidRDefault="00B86989">
            <w:pPr>
              <w:spacing w:before="120" w:after="240"/>
            </w:pPr>
            <w:r>
              <w:t>Address:</w:t>
            </w:r>
          </w:p>
          <w:p w14:paraId="00014F63" w14:textId="77777777" w:rsidR="004212D2" w:rsidRDefault="004212D2">
            <w:pPr>
              <w:spacing w:before="120" w:after="0"/>
            </w:pPr>
          </w:p>
          <w:p w14:paraId="00014F64" w14:textId="77777777" w:rsidR="004212D2" w:rsidRDefault="00B86989">
            <w:pPr>
              <w:spacing w:after="240"/>
            </w:pPr>
            <w:r>
              <w:t>Bank sort code:</w:t>
            </w:r>
          </w:p>
          <w:p w14:paraId="00014F65" w14:textId="77777777" w:rsidR="004212D2" w:rsidRDefault="00B86989">
            <w:pPr>
              <w:spacing w:before="120" w:after="0"/>
            </w:pPr>
            <w:r>
              <w:t>Bank account number:</w:t>
            </w:r>
          </w:p>
          <w:p w14:paraId="00014F66" w14:textId="77777777" w:rsidR="004212D2" w:rsidRDefault="00B86989">
            <w:pPr>
              <w:spacing w:after="240"/>
            </w:pPr>
            <w:r>
              <w:tab/>
            </w:r>
          </w:p>
        </w:tc>
      </w:tr>
    </w:tbl>
    <w:p w14:paraId="00014F68" w14:textId="77777777" w:rsidR="004212D2" w:rsidRDefault="004212D2" w:rsidP="00802671"/>
    <w:sectPr w:rsidR="004212D2">
      <w:pgSz w:w="11909" w:h="16834" w:code="9"/>
      <w:pgMar w:top="720" w:right="1440" w:bottom="1440" w:left="1440" w:header="720" w:footer="10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attachedTemplate r:id="rId1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89"/>
    <w:rsid w:val="004212D2"/>
    <w:rsid w:val="00802671"/>
    <w:rsid w:val="008C144F"/>
    <w:rsid w:val="00B86989"/>
    <w:rsid w:val="00CC1593"/>
    <w:rsid w:val="00DC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0014F0F"/>
  <w15:chartTrackingRefBased/>
  <w15:docId w15:val="{DDFFBC7B-85A9-4845-9FF3-06035B3D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Heading2"/>
    <w:qFormat/>
    <w:pPr>
      <w:keepNext/>
      <w:spacing w:after="240"/>
      <w:jc w:val="center"/>
      <w:outlineLvl w:val="0"/>
    </w:pPr>
    <w:rPr>
      <w:b/>
      <w:bCs/>
      <w:kern w:val="28"/>
      <w:sz w:val="32"/>
      <w:szCs w:val="32"/>
    </w:rPr>
  </w:style>
  <w:style w:type="paragraph" w:styleId="Heading2">
    <w:name w:val="heading 2"/>
    <w:basedOn w:val="Normal"/>
    <w:next w:val="Heading3"/>
    <w:qFormat/>
    <w:pPr>
      <w:keepNext/>
      <w:spacing w:before="120"/>
      <w:jc w:val="center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\Roma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41898B116E746A277911187AD3094" ma:contentTypeVersion="12" ma:contentTypeDescription="Create a new document." ma:contentTypeScope="" ma:versionID="b76303b2ea1f5a04a68ceed752f8b6a2">
  <xsd:schema xmlns:xsd="http://www.w3.org/2001/XMLSchema" xmlns:xs="http://www.w3.org/2001/XMLSchema" xmlns:p="http://schemas.microsoft.com/office/2006/metadata/properties" xmlns:ns2="cf86efa0-3f7e-4676-b6f8-c43fe161802c" xmlns:ns3="ce27346c-8d21-425b-b69d-b71d63d748b0" targetNamespace="http://schemas.microsoft.com/office/2006/metadata/properties" ma:root="true" ma:fieldsID="9db0fc0b5e8be6929caa6ae229dab301" ns2:_="" ns3:_="">
    <xsd:import namespace="cf86efa0-3f7e-4676-b6f8-c43fe161802c"/>
    <xsd:import namespace="ce27346c-8d21-425b-b69d-b71d63d748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6efa0-3f7e-4676-b6f8-c43fe16180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7346c-8d21-425b-b69d-b71d63d74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CA38FE-704E-4A72-8306-9284534E4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6efa0-3f7e-4676-b6f8-c43fe161802c"/>
    <ds:schemaRef ds:uri="ce27346c-8d21-425b-b69d-b71d63d74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79A44C-89EA-4973-B870-31791995CD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C:\MSOffice\Template\Roman.dot</Template>
  <TotalTime>0</TotalTime>
  <Pages>2</Pages>
  <Words>39</Words>
  <Characters>296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_</dc:title>
  <dc:subject/>
  <dc:creator>Colin Wing</dc:creator>
  <cp:keywords/>
  <dc:description/>
  <cp:lastModifiedBy>Lisa Barr</cp:lastModifiedBy>
  <cp:revision>2</cp:revision>
  <cp:lastPrinted>2003-12-16T02:31:00Z</cp:lastPrinted>
  <dcterms:created xsi:type="dcterms:W3CDTF">2021-02-08T13:47:00Z</dcterms:created>
  <dcterms:modified xsi:type="dcterms:W3CDTF">2021-02-08T13:47:00Z</dcterms:modified>
</cp:coreProperties>
</file>